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01"/>
        <w:gridCol w:w="20"/>
        <w:gridCol w:w="4744"/>
        <w:gridCol w:w="26"/>
        <w:gridCol w:w="1485"/>
        <w:gridCol w:w="17"/>
        <w:gridCol w:w="33"/>
        <w:gridCol w:w="5068"/>
      </w:tblGrid>
      <w:tr w:rsidR="0081030D" w14:paraId="15152E42" w14:textId="77777777" w:rsidTr="005C571B">
        <w:trPr>
          <w:trHeight w:val="841"/>
        </w:trPr>
        <w:tc>
          <w:tcPr>
            <w:tcW w:w="13994" w:type="dxa"/>
            <w:gridSpan w:val="8"/>
            <w:shd w:val="clear" w:color="auto" w:fill="BFBFBF" w:themeFill="background1" w:themeFillShade="BF"/>
          </w:tcPr>
          <w:p w14:paraId="42F1A202" w14:textId="54A04BF2" w:rsidR="00035083" w:rsidRPr="00035083" w:rsidRDefault="0081030D" w:rsidP="005C57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35083">
              <w:rPr>
                <w:rFonts w:ascii="Arial" w:hAnsi="Arial" w:cs="Arial"/>
                <w:b/>
                <w:sz w:val="22"/>
                <w:szCs w:val="22"/>
              </w:rPr>
              <w:t>Aanmeldformulier voor verwijzers</w:t>
            </w:r>
            <w:r w:rsidR="00825538" w:rsidRPr="00035083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03508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35083" w:rsidRPr="00035083">
              <w:rPr>
                <w:rFonts w:ascii="Arial" w:hAnsi="Arial" w:cs="Arial"/>
                <w:b/>
                <w:sz w:val="22"/>
                <w:szCs w:val="22"/>
              </w:rPr>
              <w:t>Mondriaan Kinderen en Jeugdigen</w:t>
            </w:r>
          </w:p>
          <w:p w14:paraId="7E8BDC95" w14:textId="77777777" w:rsidR="009B54BF" w:rsidRDefault="002C7CE4" w:rsidP="005C571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C7CE4">
              <w:rPr>
                <w:rFonts w:ascii="Arial" w:eastAsia="Times New Roman" w:hAnsi="Arial" w:cs="Arial"/>
                <w:sz w:val="24"/>
                <w:szCs w:val="24"/>
              </w:rPr>
              <w:t>Wij kunnen alleen volledig ingevulde aanmeldformulieren in behandeling nemen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2C7CE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825538" w:rsidRPr="002C7CE4">
              <w:rPr>
                <w:rFonts w:ascii="Arial" w:hAnsi="Arial" w:cs="Arial"/>
                <w:bCs/>
                <w:sz w:val="24"/>
                <w:szCs w:val="24"/>
              </w:rPr>
              <w:t>Een</w:t>
            </w:r>
            <w:r w:rsidR="00035083" w:rsidRPr="002C7CE4">
              <w:rPr>
                <w:rFonts w:ascii="Arial" w:hAnsi="Arial" w:cs="Arial"/>
                <w:bCs/>
                <w:sz w:val="24"/>
                <w:szCs w:val="24"/>
              </w:rPr>
              <w:t xml:space="preserve"> d</w:t>
            </w:r>
            <w:r w:rsidR="00035083">
              <w:rPr>
                <w:rFonts w:ascii="Arial" w:hAnsi="Arial" w:cs="Arial"/>
                <w:bCs/>
                <w:sz w:val="24"/>
                <w:szCs w:val="24"/>
              </w:rPr>
              <w:t>oor u</w:t>
            </w:r>
            <w:r w:rsidR="00825538" w:rsidRPr="00825538">
              <w:rPr>
                <w:rFonts w:ascii="Arial" w:hAnsi="Arial" w:cs="Arial"/>
                <w:bCs/>
                <w:sz w:val="24"/>
                <w:szCs w:val="24"/>
              </w:rPr>
              <w:t xml:space="preserve"> nauwkeurig</w:t>
            </w:r>
            <w:r w:rsidR="00035083">
              <w:rPr>
                <w:rFonts w:ascii="Arial" w:hAnsi="Arial" w:cs="Arial"/>
                <w:bCs/>
                <w:sz w:val="24"/>
                <w:szCs w:val="24"/>
              </w:rPr>
              <w:t xml:space="preserve"> en </w:t>
            </w:r>
            <w:r w:rsidR="00825538" w:rsidRPr="00825538">
              <w:rPr>
                <w:rFonts w:ascii="Arial" w:hAnsi="Arial" w:cs="Arial"/>
                <w:bCs/>
                <w:sz w:val="24"/>
                <w:szCs w:val="24"/>
              </w:rPr>
              <w:t>volledig ingevuld formulier draagt bij aan een snelle afhandeling</w:t>
            </w:r>
            <w:r w:rsidR="00035083">
              <w:rPr>
                <w:rFonts w:ascii="Arial" w:hAnsi="Arial" w:cs="Arial"/>
                <w:bCs/>
                <w:sz w:val="24"/>
                <w:szCs w:val="24"/>
              </w:rPr>
              <w:t>. Dit</w:t>
            </w:r>
            <w:r w:rsidR="00825538" w:rsidRPr="00825538">
              <w:rPr>
                <w:rFonts w:ascii="Arial" w:hAnsi="Arial" w:cs="Arial"/>
                <w:bCs/>
                <w:sz w:val="24"/>
                <w:szCs w:val="24"/>
              </w:rPr>
              <w:t xml:space="preserve"> voorkomt dat er </w:t>
            </w:r>
            <w:r w:rsidR="00035083">
              <w:rPr>
                <w:rFonts w:ascii="Arial" w:hAnsi="Arial" w:cs="Arial"/>
                <w:bCs/>
                <w:sz w:val="24"/>
                <w:szCs w:val="24"/>
              </w:rPr>
              <w:t>vooraf zaken extra</w:t>
            </w:r>
            <w:r w:rsidR="00825538" w:rsidRPr="00825538">
              <w:rPr>
                <w:rFonts w:ascii="Arial" w:hAnsi="Arial" w:cs="Arial"/>
                <w:bCs/>
                <w:sz w:val="24"/>
                <w:szCs w:val="24"/>
              </w:rPr>
              <w:t xml:space="preserve"> uitgevraagd moeten worden</w:t>
            </w:r>
            <w:r w:rsidR="00035083">
              <w:rPr>
                <w:rFonts w:ascii="Arial" w:hAnsi="Arial" w:cs="Arial"/>
                <w:bCs/>
                <w:sz w:val="24"/>
                <w:szCs w:val="24"/>
              </w:rPr>
              <w:t xml:space="preserve"> en daarmee wordt een eventuele instroom versneld. </w:t>
            </w:r>
            <w:r w:rsidR="009B54BF" w:rsidRPr="009B54BF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Aanmeldingen voor een klinische opname voor jeugdigen van Zuid-Limburg gaan vanaf 1-7-2022 via </w:t>
            </w:r>
            <w:proofErr w:type="spellStart"/>
            <w:r w:rsidR="009B54BF" w:rsidRPr="009B54BF">
              <w:rPr>
                <w:rFonts w:ascii="Arial" w:hAnsi="Arial" w:cs="Arial"/>
                <w:bCs/>
                <w:sz w:val="24"/>
                <w:szCs w:val="24"/>
                <w:u w:val="single"/>
              </w:rPr>
              <w:t>GiK</w:t>
            </w:r>
            <w:proofErr w:type="spellEnd"/>
            <w:r w:rsidR="009B54BF" w:rsidRPr="009B54BF">
              <w:rPr>
                <w:rFonts w:ascii="Arial" w:hAnsi="Arial" w:cs="Arial"/>
                <w:bCs/>
                <w:sz w:val="24"/>
                <w:szCs w:val="24"/>
                <w:u w:val="single"/>
              </w:rPr>
              <w:t>-J met een ander aanmeldformat.</w:t>
            </w:r>
            <w:r w:rsidR="009B54B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06EEE007" w14:textId="569A32FE" w:rsidR="00035083" w:rsidRPr="00035083" w:rsidRDefault="00035083" w:rsidP="005C571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Bedankt voor uw medewerking.</w:t>
            </w:r>
          </w:p>
        </w:tc>
      </w:tr>
      <w:tr w:rsidR="0081030D" w14:paraId="510BF906" w14:textId="77777777" w:rsidTr="005C571B">
        <w:trPr>
          <w:trHeight w:val="269"/>
        </w:trPr>
        <w:tc>
          <w:tcPr>
            <w:tcW w:w="13994" w:type="dxa"/>
            <w:gridSpan w:val="8"/>
            <w:tcBorders>
              <w:right w:val="nil"/>
            </w:tcBorders>
            <w:shd w:val="clear" w:color="auto" w:fill="D9D9D9" w:themeFill="background1" w:themeFillShade="D9"/>
          </w:tcPr>
          <w:p w14:paraId="689C58EA" w14:textId="77777777" w:rsidR="0081030D" w:rsidRDefault="0081030D" w:rsidP="005C571B">
            <w:r w:rsidRPr="001A5AF4">
              <w:rPr>
                <w:b/>
                <w:sz w:val="22"/>
              </w:rPr>
              <w:t>Contactgegevens patiënt</w:t>
            </w:r>
          </w:p>
        </w:tc>
      </w:tr>
      <w:tr w:rsidR="0081030D" w14:paraId="1EAFB035" w14:textId="77777777" w:rsidTr="005C571B">
        <w:trPr>
          <w:trHeight w:val="269"/>
        </w:trPr>
        <w:tc>
          <w:tcPr>
            <w:tcW w:w="2621" w:type="dxa"/>
            <w:gridSpan w:val="2"/>
          </w:tcPr>
          <w:p w14:paraId="535D4A39" w14:textId="77777777" w:rsidR="0081030D" w:rsidRPr="001A5AF4" w:rsidRDefault="0081030D" w:rsidP="005C571B">
            <w:pPr>
              <w:rPr>
                <w:sz w:val="22"/>
              </w:rPr>
            </w:pPr>
            <w:r w:rsidRPr="0080109D">
              <w:rPr>
                <w:sz w:val="22"/>
              </w:rPr>
              <w:t>Achternaam</w:t>
            </w:r>
          </w:p>
        </w:tc>
        <w:tc>
          <w:tcPr>
            <w:tcW w:w="4744" w:type="dxa"/>
          </w:tcPr>
          <w:p w14:paraId="3CF54DE4" w14:textId="77777777" w:rsidR="0081030D" w:rsidRDefault="0081030D" w:rsidP="005C571B"/>
        </w:tc>
        <w:tc>
          <w:tcPr>
            <w:tcW w:w="1561" w:type="dxa"/>
            <w:gridSpan w:val="4"/>
          </w:tcPr>
          <w:p w14:paraId="29B9EDDC" w14:textId="77777777" w:rsidR="0081030D" w:rsidRPr="0080109D" w:rsidRDefault="0081030D" w:rsidP="005C571B">
            <w:r w:rsidRPr="0080109D">
              <w:rPr>
                <w:sz w:val="22"/>
              </w:rPr>
              <w:t>Voornamen</w:t>
            </w:r>
          </w:p>
        </w:tc>
        <w:tc>
          <w:tcPr>
            <w:tcW w:w="5068" w:type="dxa"/>
            <w:tcBorders>
              <w:right w:val="nil"/>
            </w:tcBorders>
          </w:tcPr>
          <w:p w14:paraId="5CE6D614" w14:textId="77777777" w:rsidR="0081030D" w:rsidRPr="0080109D" w:rsidRDefault="0081030D" w:rsidP="005C571B"/>
        </w:tc>
      </w:tr>
      <w:tr w:rsidR="0081030D" w14:paraId="060E3AAA" w14:textId="77777777" w:rsidTr="005C571B">
        <w:trPr>
          <w:trHeight w:val="274"/>
        </w:trPr>
        <w:tc>
          <w:tcPr>
            <w:tcW w:w="2621" w:type="dxa"/>
            <w:gridSpan w:val="2"/>
          </w:tcPr>
          <w:p w14:paraId="5507AD28" w14:textId="77777777" w:rsidR="0081030D" w:rsidRPr="001A5AF4" w:rsidRDefault="0081030D" w:rsidP="005C571B">
            <w:pPr>
              <w:rPr>
                <w:sz w:val="22"/>
              </w:rPr>
            </w:pPr>
            <w:r w:rsidRPr="0080109D">
              <w:rPr>
                <w:sz w:val="22"/>
              </w:rPr>
              <w:t>Roepnaam</w:t>
            </w:r>
          </w:p>
        </w:tc>
        <w:tc>
          <w:tcPr>
            <w:tcW w:w="4744" w:type="dxa"/>
          </w:tcPr>
          <w:p w14:paraId="228AB173" w14:textId="77777777" w:rsidR="0081030D" w:rsidRDefault="0081030D" w:rsidP="005C571B"/>
        </w:tc>
        <w:tc>
          <w:tcPr>
            <w:tcW w:w="1561" w:type="dxa"/>
            <w:gridSpan w:val="4"/>
          </w:tcPr>
          <w:p w14:paraId="3DC63B0E" w14:textId="77777777" w:rsidR="0081030D" w:rsidRPr="0080109D" w:rsidRDefault="0081030D" w:rsidP="005C571B">
            <w:r w:rsidRPr="0080109D">
              <w:rPr>
                <w:sz w:val="22"/>
              </w:rPr>
              <w:t>Voorletters</w:t>
            </w:r>
          </w:p>
        </w:tc>
        <w:tc>
          <w:tcPr>
            <w:tcW w:w="5068" w:type="dxa"/>
          </w:tcPr>
          <w:p w14:paraId="78D45D5A" w14:textId="77777777" w:rsidR="0081030D" w:rsidRPr="0080109D" w:rsidRDefault="0081030D" w:rsidP="005C571B"/>
        </w:tc>
      </w:tr>
      <w:tr w:rsidR="0081030D" w14:paraId="76F1367C" w14:textId="77777777" w:rsidTr="005C571B">
        <w:trPr>
          <w:trHeight w:val="280"/>
        </w:trPr>
        <w:tc>
          <w:tcPr>
            <w:tcW w:w="2621" w:type="dxa"/>
            <w:gridSpan w:val="2"/>
          </w:tcPr>
          <w:p w14:paraId="6AED2DB3" w14:textId="77777777" w:rsidR="0081030D" w:rsidRDefault="0081030D" w:rsidP="005C571B">
            <w:r w:rsidRPr="0080109D">
              <w:rPr>
                <w:sz w:val="22"/>
              </w:rPr>
              <w:t>Geboortedatum</w:t>
            </w:r>
          </w:p>
        </w:tc>
        <w:tc>
          <w:tcPr>
            <w:tcW w:w="4744" w:type="dxa"/>
          </w:tcPr>
          <w:p w14:paraId="27FF10BC" w14:textId="77777777" w:rsidR="0081030D" w:rsidRDefault="0081030D" w:rsidP="005C571B"/>
        </w:tc>
        <w:tc>
          <w:tcPr>
            <w:tcW w:w="1561" w:type="dxa"/>
            <w:gridSpan w:val="4"/>
          </w:tcPr>
          <w:p w14:paraId="7F31B491" w14:textId="77777777" w:rsidR="0081030D" w:rsidRPr="0080109D" w:rsidRDefault="0081030D" w:rsidP="005C571B">
            <w:r w:rsidRPr="0080109D">
              <w:rPr>
                <w:sz w:val="22"/>
              </w:rPr>
              <w:t>Geslacht</w:t>
            </w:r>
          </w:p>
        </w:tc>
        <w:tc>
          <w:tcPr>
            <w:tcW w:w="5068" w:type="dxa"/>
          </w:tcPr>
          <w:p w14:paraId="30E90853" w14:textId="77777777" w:rsidR="0081030D" w:rsidRPr="0080109D" w:rsidRDefault="0081030D" w:rsidP="005C571B"/>
        </w:tc>
      </w:tr>
      <w:tr w:rsidR="0081030D" w14:paraId="7A343177" w14:textId="77777777" w:rsidTr="005C571B">
        <w:trPr>
          <w:trHeight w:val="266"/>
        </w:trPr>
        <w:tc>
          <w:tcPr>
            <w:tcW w:w="7365" w:type="dxa"/>
            <w:gridSpan w:val="3"/>
          </w:tcPr>
          <w:p w14:paraId="1EC42730" w14:textId="77777777" w:rsidR="0081030D" w:rsidRPr="009745FD" w:rsidRDefault="0081030D" w:rsidP="005C571B">
            <w:pPr>
              <w:rPr>
                <w:sz w:val="22"/>
                <w:szCs w:val="22"/>
              </w:rPr>
            </w:pPr>
            <w:r w:rsidRPr="009745FD">
              <w:rPr>
                <w:sz w:val="22"/>
                <w:szCs w:val="22"/>
              </w:rPr>
              <w:t>Adres</w:t>
            </w:r>
          </w:p>
        </w:tc>
        <w:tc>
          <w:tcPr>
            <w:tcW w:w="6629" w:type="dxa"/>
            <w:gridSpan w:val="5"/>
          </w:tcPr>
          <w:p w14:paraId="662024E4" w14:textId="77777777" w:rsidR="0081030D" w:rsidRDefault="0081030D" w:rsidP="005C571B"/>
        </w:tc>
      </w:tr>
      <w:tr w:rsidR="0081030D" w14:paraId="1073318D" w14:textId="77777777" w:rsidTr="005C571B">
        <w:tc>
          <w:tcPr>
            <w:tcW w:w="2621" w:type="dxa"/>
            <w:gridSpan w:val="2"/>
          </w:tcPr>
          <w:p w14:paraId="3F5A9EFD" w14:textId="77777777" w:rsidR="0081030D" w:rsidRPr="009745FD" w:rsidRDefault="0081030D" w:rsidP="005C571B">
            <w:pPr>
              <w:rPr>
                <w:sz w:val="22"/>
                <w:szCs w:val="22"/>
              </w:rPr>
            </w:pPr>
            <w:r w:rsidRPr="009745FD">
              <w:rPr>
                <w:sz w:val="22"/>
                <w:szCs w:val="22"/>
              </w:rPr>
              <w:t>Postcode</w:t>
            </w:r>
          </w:p>
        </w:tc>
        <w:tc>
          <w:tcPr>
            <w:tcW w:w="4744" w:type="dxa"/>
          </w:tcPr>
          <w:p w14:paraId="12921406" w14:textId="77777777" w:rsidR="0081030D" w:rsidRPr="009745FD" w:rsidRDefault="0081030D" w:rsidP="005C571B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gridSpan w:val="4"/>
          </w:tcPr>
          <w:p w14:paraId="0916E1EE" w14:textId="77777777" w:rsidR="0081030D" w:rsidRPr="0080109D" w:rsidRDefault="0081030D" w:rsidP="005C571B">
            <w:r w:rsidRPr="0080109D">
              <w:rPr>
                <w:sz w:val="22"/>
              </w:rPr>
              <w:t>Woonplaats</w:t>
            </w:r>
          </w:p>
        </w:tc>
        <w:tc>
          <w:tcPr>
            <w:tcW w:w="5068" w:type="dxa"/>
          </w:tcPr>
          <w:p w14:paraId="4DE62055" w14:textId="77777777" w:rsidR="0081030D" w:rsidRPr="0080109D" w:rsidRDefault="0081030D" w:rsidP="005C571B"/>
        </w:tc>
      </w:tr>
      <w:tr w:rsidR="0081030D" w14:paraId="19B4CBCE" w14:textId="77777777" w:rsidTr="005C571B">
        <w:tc>
          <w:tcPr>
            <w:tcW w:w="2621" w:type="dxa"/>
            <w:gridSpan w:val="2"/>
          </w:tcPr>
          <w:p w14:paraId="2E40AB71" w14:textId="77777777" w:rsidR="0081030D" w:rsidRPr="009745FD" w:rsidRDefault="0081030D" w:rsidP="005C571B">
            <w:pPr>
              <w:rPr>
                <w:sz w:val="22"/>
                <w:szCs w:val="22"/>
              </w:rPr>
            </w:pPr>
            <w:r w:rsidRPr="009745FD">
              <w:rPr>
                <w:sz w:val="22"/>
                <w:szCs w:val="22"/>
              </w:rPr>
              <w:t>Telefoonnummer</w:t>
            </w:r>
          </w:p>
        </w:tc>
        <w:tc>
          <w:tcPr>
            <w:tcW w:w="4744" w:type="dxa"/>
          </w:tcPr>
          <w:p w14:paraId="01FDD0E4" w14:textId="77777777" w:rsidR="0081030D" w:rsidRPr="009745FD" w:rsidRDefault="0081030D" w:rsidP="005C571B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gridSpan w:val="4"/>
          </w:tcPr>
          <w:p w14:paraId="01436F35" w14:textId="77777777" w:rsidR="0081030D" w:rsidRPr="001A5AF4" w:rsidRDefault="0081030D" w:rsidP="005C571B">
            <w:pPr>
              <w:rPr>
                <w:sz w:val="22"/>
              </w:rPr>
            </w:pPr>
            <w:r w:rsidRPr="001A5AF4">
              <w:rPr>
                <w:sz w:val="22"/>
              </w:rPr>
              <w:t>Geheim</w:t>
            </w:r>
          </w:p>
        </w:tc>
        <w:tc>
          <w:tcPr>
            <w:tcW w:w="5068" w:type="dxa"/>
          </w:tcPr>
          <w:p w14:paraId="130DF676" w14:textId="77777777" w:rsidR="0081030D" w:rsidRPr="001A5AF4" w:rsidRDefault="0081030D" w:rsidP="005C571B">
            <w:pPr>
              <w:rPr>
                <w:sz w:val="22"/>
              </w:rPr>
            </w:pPr>
            <w:r w:rsidRPr="001A5AF4">
              <w:rPr>
                <w:sz w:val="22"/>
              </w:rPr>
              <w:t>Ja/Nee</w:t>
            </w:r>
          </w:p>
        </w:tc>
      </w:tr>
      <w:tr w:rsidR="0081030D" w14:paraId="2D94CFC0" w14:textId="77777777" w:rsidTr="005C571B">
        <w:trPr>
          <w:trHeight w:val="306"/>
        </w:trPr>
        <w:tc>
          <w:tcPr>
            <w:tcW w:w="2621" w:type="dxa"/>
            <w:gridSpan w:val="2"/>
          </w:tcPr>
          <w:p w14:paraId="47FB545D" w14:textId="77777777" w:rsidR="0081030D" w:rsidRPr="009745FD" w:rsidRDefault="007A70A4" w:rsidP="007A70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</w:t>
            </w:r>
            <w:r w:rsidR="0081030D" w:rsidRPr="009745FD">
              <w:rPr>
                <w:sz w:val="22"/>
                <w:szCs w:val="22"/>
              </w:rPr>
              <w:t>ailadres</w:t>
            </w:r>
          </w:p>
        </w:tc>
        <w:tc>
          <w:tcPr>
            <w:tcW w:w="11373" w:type="dxa"/>
            <w:gridSpan w:val="6"/>
          </w:tcPr>
          <w:p w14:paraId="0FE05E78" w14:textId="77777777" w:rsidR="0081030D" w:rsidRPr="009745FD" w:rsidRDefault="0081030D" w:rsidP="005C571B">
            <w:pPr>
              <w:rPr>
                <w:sz w:val="22"/>
                <w:szCs w:val="22"/>
              </w:rPr>
            </w:pPr>
          </w:p>
        </w:tc>
      </w:tr>
      <w:tr w:rsidR="0081030D" w14:paraId="0C37368F" w14:textId="77777777" w:rsidTr="005C571B">
        <w:trPr>
          <w:trHeight w:val="306"/>
        </w:trPr>
        <w:tc>
          <w:tcPr>
            <w:tcW w:w="2621" w:type="dxa"/>
            <w:gridSpan w:val="2"/>
          </w:tcPr>
          <w:p w14:paraId="40F2CE65" w14:textId="77777777" w:rsidR="0081030D" w:rsidRPr="009745FD" w:rsidRDefault="0081030D" w:rsidP="005C571B">
            <w:pPr>
              <w:rPr>
                <w:sz w:val="22"/>
                <w:szCs w:val="22"/>
              </w:rPr>
            </w:pPr>
            <w:r w:rsidRPr="009745FD">
              <w:rPr>
                <w:sz w:val="22"/>
                <w:szCs w:val="22"/>
              </w:rPr>
              <w:t>Burgerlijke staat</w:t>
            </w:r>
          </w:p>
        </w:tc>
        <w:tc>
          <w:tcPr>
            <w:tcW w:w="11373" w:type="dxa"/>
            <w:gridSpan w:val="6"/>
          </w:tcPr>
          <w:p w14:paraId="3DE4C3C5" w14:textId="77777777" w:rsidR="0081030D" w:rsidRPr="009745FD" w:rsidRDefault="0081030D" w:rsidP="005C571B">
            <w:pPr>
              <w:rPr>
                <w:sz w:val="22"/>
                <w:szCs w:val="22"/>
              </w:rPr>
            </w:pPr>
          </w:p>
        </w:tc>
      </w:tr>
      <w:tr w:rsidR="0081030D" w14:paraId="74132C09" w14:textId="77777777" w:rsidTr="005C571B">
        <w:trPr>
          <w:trHeight w:val="306"/>
        </w:trPr>
        <w:tc>
          <w:tcPr>
            <w:tcW w:w="2621" w:type="dxa"/>
            <w:gridSpan w:val="2"/>
          </w:tcPr>
          <w:p w14:paraId="3D34C532" w14:textId="77777777" w:rsidR="0081030D" w:rsidRPr="009745FD" w:rsidRDefault="0081030D" w:rsidP="005C571B">
            <w:pPr>
              <w:rPr>
                <w:sz w:val="22"/>
                <w:szCs w:val="22"/>
              </w:rPr>
            </w:pPr>
            <w:r w:rsidRPr="009745FD">
              <w:rPr>
                <w:sz w:val="22"/>
                <w:szCs w:val="22"/>
              </w:rPr>
              <w:t>Nationaliteit</w:t>
            </w:r>
          </w:p>
        </w:tc>
        <w:tc>
          <w:tcPr>
            <w:tcW w:w="11373" w:type="dxa"/>
            <w:gridSpan w:val="6"/>
          </w:tcPr>
          <w:p w14:paraId="2C7DE050" w14:textId="77777777" w:rsidR="0081030D" w:rsidRPr="009745FD" w:rsidRDefault="0081030D" w:rsidP="005C571B">
            <w:pPr>
              <w:rPr>
                <w:sz w:val="22"/>
                <w:szCs w:val="22"/>
              </w:rPr>
            </w:pPr>
          </w:p>
        </w:tc>
      </w:tr>
      <w:tr w:rsidR="0081030D" w14:paraId="53A03895" w14:textId="77777777" w:rsidTr="005C571B">
        <w:trPr>
          <w:trHeight w:val="306"/>
        </w:trPr>
        <w:tc>
          <w:tcPr>
            <w:tcW w:w="2621" w:type="dxa"/>
            <w:gridSpan w:val="2"/>
          </w:tcPr>
          <w:p w14:paraId="1E8D4058" w14:textId="77777777" w:rsidR="0081030D" w:rsidRPr="009745FD" w:rsidRDefault="0081030D" w:rsidP="005C571B">
            <w:pPr>
              <w:rPr>
                <w:sz w:val="22"/>
                <w:szCs w:val="22"/>
              </w:rPr>
            </w:pPr>
            <w:r w:rsidRPr="009745FD">
              <w:rPr>
                <w:sz w:val="22"/>
                <w:szCs w:val="22"/>
              </w:rPr>
              <w:t>BSN-nummer</w:t>
            </w:r>
          </w:p>
        </w:tc>
        <w:tc>
          <w:tcPr>
            <w:tcW w:w="11373" w:type="dxa"/>
            <w:gridSpan w:val="6"/>
          </w:tcPr>
          <w:p w14:paraId="2BEA392D" w14:textId="77777777" w:rsidR="0081030D" w:rsidRPr="009745FD" w:rsidRDefault="0081030D" w:rsidP="005C571B">
            <w:pPr>
              <w:rPr>
                <w:sz w:val="22"/>
                <w:szCs w:val="22"/>
              </w:rPr>
            </w:pPr>
          </w:p>
        </w:tc>
      </w:tr>
      <w:tr w:rsidR="0081030D" w14:paraId="083215C8" w14:textId="77777777" w:rsidTr="005C571B">
        <w:trPr>
          <w:trHeight w:val="306"/>
        </w:trPr>
        <w:tc>
          <w:tcPr>
            <w:tcW w:w="8926" w:type="dxa"/>
            <w:gridSpan w:val="7"/>
            <w:shd w:val="clear" w:color="auto" w:fill="D9D9D9" w:themeFill="background1" w:themeFillShade="D9"/>
          </w:tcPr>
          <w:p w14:paraId="44A77FAD" w14:textId="77777777" w:rsidR="0081030D" w:rsidRDefault="0081030D" w:rsidP="005C571B">
            <w:r w:rsidRPr="001A5AF4">
              <w:rPr>
                <w:b/>
                <w:sz w:val="22"/>
              </w:rPr>
              <w:t>Contactgegevens contactpersoon</w:t>
            </w:r>
            <w:r>
              <w:rPr>
                <w:b/>
                <w:sz w:val="22"/>
              </w:rPr>
              <w:t xml:space="preserve"> 1</w:t>
            </w:r>
          </w:p>
        </w:tc>
        <w:tc>
          <w:tcPr>
            <w:tcW w:w="5068" w:type="dxa"/>
            <w:shd w:val="clear" w:color="auto" w:fill="D9D9D9" w:themeFill="background1" w:themeFillShade="D9"/>
          </w:tcPr>
          <w:p w14:paraId="68D9D7A0" w14:textId="77777777" w:rsidR="0081030D" w:rsidRDefault="0081030D" w:rsidP="005C571B"/>
        </w:tc>
      </w:tr>
      <w:tr w:rsidR="0081030D" w14:paraId="40E0F536" w14:textId="77777777" w:rsidTr="005C571B">
        <w:trPr>
          <w:trHeight w:val="306"/>
        </w:trPr>
        <w:tc>
          <w:tcPr>
            <w:tcW w:w="2601" w:type="dxa"/>
          </w:tcPr>
          <w:p w14:paraId="047A486A" w14:textId="77777777" w:rsidR="0081030D" w:rsidRPr="001A5AF4" w:rsidRDefault="0081030D" w:rsidP="005C571B">
            <w:pPr>
              <w:rPr>
                <w:sz w:val="22"/>
              </w:rPr>
            </w:pPr>
            <w:r w:rsidRPr="001A5AF4">
              <w:rPr>
                <w:sz w:val="22"/>
              </w:rPr>
              <w:t>Adres</w:t>
            </w:r>
          </w:p>
        </w:tc>
        <w:tc>
          <w:tcPr>
            <w:tcW w:w="4764" w:type="dxa"/>
            <w:gridSpan w:val="2"/>
          </w:tcPr>
          <w:p w14:paraId="6238CB2B" w14:textId="77777777" w:rsidR="0081030D" w:rsidRDefault="0081030D" w:rsidP="005C571B"/>
        </w:tc>
        <w:tc>
          <w:tcPr>
            <w:tcW w:w="1561" w:type="dxa"/>
            <w:gridSpan w:val="4"/>
          </w:tcPr>
          <w:p w14:paraId="37D72775" w14:textId="77777777" w:rsidR="0081030D" w:rsidRPr="001A5AF4" w:rsidRDefault="0081030D" w:rsidP="005C571B">
            <w:pPr>
              <w:rPr>
                <w:sz w:val="22"/>
              </w:rPr>
            </w:pPr>
            <w:r w:rsidRPr="001A5AF4">
              <w:rPr>
                <w:sz w:val="22"/>
              </w:rPr>
              <w:t>Woonplaats</w:t>
            </w:r>
          </w:p>
        </w:tc>
        <w:tc>
          <w:tcPr>
            <w:tcW w:w="5068" w:type="dxa"/>
          </w:tcPr>
          <w:p w14:paraId="5411907D" w14:textId="77777777" w:rsidR="0081030D" w:rsidRDefault="0081030D" w:rsidP="005C571B"/>
        </w:tc>
      </w:tr>
      <w:tr w:rsidR="0081030D" w14:paraId="6480DC53" w14:textId="77777777" w:rsidTr="005C571B">
        <w:trPr>
          <w:trHeight w:val="306"/>
        </w:trPr>
        <w:tc>
          <w:tcPr>
            <w:tcW w:w="2601" w:type="dxa"/>
          </w:tcPr>
          <w:p w14:paraId="112BDE61" w14:textId="77777777" w:rsidR="0081030D" w:rsidRPr="001A5AF4" w:rsidRDefault="0081030D" w:rsidP="005C571B">
            <w:pPr>
              <w:rPr>
                <w:sz w:val="22"/>
              </w:rPr>
            </w:pPr>
            <w:r w:rsidRPr="001A5AF4">
              <w:rPr>
                <w:sz w:val="22"/>
              </w:rPr>
              <w:t>Telefoonnummer</w:t>
            </w:r>
          </w:p>
        </w:tc>
        <w:tc>
          <w:tcPr>
            <w:tcW w:w="4764" w:type="dxa"/>
            <w:gridSpan w:val="2"/>
          </w:tcPr>
          <w:p w14:paraId="5AFEE6D5" w14:textId="77777777" w:rsidR="0081030D" w:rsidRDefault="0081030D" w:rsidP="005C571B"/>
        </w:tc>
        <w:tc>
          <w:tcPr>
            <w:tcW w:w="1561" w:type="dxa"/>
            <w:gridSpan w:val="4"/>
          </w:tcPr>
          <w:p w14:paraId="7FEA7109" w14:textId="77777777" w:rsidR="0081030D" w:rsidRPr="001A5AF4" w:rsidRDefault="0081030D" w:rsidP="005C571B">
            <w:pPr>
              <w:rPr>
                <w:sz w:val="22"/>
              </w:rPr>
            </w:pPr>
            <w:r w:rsidRPr="001A5AF4">
              <w:rPr>
                <w:sz w:val="22"/>
              </w:rPr>
              <w:t xml:space="preserve">Geheim </w:t>
            </w:r>
          </w:p>
        </w:tc>
        <w:tc>
          <w:tcPr>
            <w:tcW w:w="5068" w:type="dxa"/>
          </w:tcPr>
          <w:p w14:paraId="5FFF698B" w14:textId="77777777" w:rsidR="0081030D" w:rsidRDefault="0081030D" w:rsidP="005C571B">
            <w:r w:rsidRPr="001A5AF4">
              <w:rPr>
                <w:sz w:val="22"/>
              </w:rPr>
              <w:t>Ja/Nee</w:t>
            </w:r>
          </w:p>
        </w:tc>
      </w:tr>
      <w:tr w:rsidR="0081030D" w14:paraId="3574249D" w14:textId="77777777" w:rsidTr="005C571B">
        <w:trPr>
          <w:trHeight w:val="306"/>
        </w:trPr>
        <w:tc>
          <w:tcPr>
            <w:tcW w:w="2601" w:type="dxa"/>
          </w:tcPr>
          <w:p w14:paraId="3E914C65" w14:textId="77777777" w:rsidR="0081030D" w:rsidRPr="001A5AF4" w:rsidRDefault="007A70A4" w:rsidP="005C571B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E-m</w:t>
            </w:r>
            <w:r w:rsidR="0081030D" w:rsidRPr="001A5AF4">
              <w:rPr>
                <w:sz w:val="22"/>
              </w:rPr>
              <w:t xml:space="preserve">ailadres </w:t>
            </w:r>
          </w:p>
        </w:tc>
        <w:tc>
          <w:tcPr>
            <w:tcW w:w="11393" w:type="dxa"/>
            <w:gridSpan w:val="7"/>
          </w:tcPr>
          <w:p w14:paraId="672C9C46" w14:textId="77777777" w:rsidR="0081030D" w:rsidRDefault="0081030D" w:rsidP="005C571B"/>
        </w:tc>
      </w:tr>
      <w:tr w:rsidR="0081030D" w14:paraId="2D859E2E" w14:textId="77777777" w:rsidTr="005C571B">
        <w:trPr>
          <w:trHeight w:val="306"/>
        </w:trPr>
        <w:tc>
          <w:tcPr>
            <w:tcW w:w="2601" w:type="dxa"/>
          </w:tcPr>
          <w:p w14:paraId="43AD6630" w14:textId="77777777" w:rsidR="0081030D" w:rsidRPr="001A5AF4" w:rsidRDefault="0081030D" w:rsidP="005C571B">
            <w:r w:rsidRPr="00E211BF">
              <w:rPr>
                <w:sz w:val="22"/>
              </w:rPr>
              <w:t>Relatie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393" w:type="dxa"/>
            <w:gridSpan w:val="7"/>
          </w:tcPr>
          <w:p w14:paraId="6E362064" w14:textId="77777777" w:rsidR="0081030D" w:rsidRDefault="0081030D" w:rsidP="005C571B"/>
        </w:tc>
      </w:tr>
      <w:tr w:rsidR="0081030D" w14:paraId="3700D89C" w14:textId="77777777" w:rsidTr="005C571B">
        <w:trPr>
          <w:trHeight w:val="306"/>
        </w:trPr>
        <w:tc>
          <w:tcPr>
            <w:tcW w:w="8926" w:type="dxa"/>
            <w:gridSpan w:val="7"/>
            <w:shd w:val="clear" w:color="auto" w:fill="D9D9D9" w:themeFill="background1" w:themeFillShade="D9"/>
          </w:tcPr>
          <w:p w14:paraId="7A121C4E" w14:textId="77777777" w:rsidR="0081030D" w:rsidRDefault="0081030D" w:rsidP="005C571B">
            <w:r w:rsidRPr="001A5AF4">
              <w:rPr>
                <w:b/>
                <w:sz w:val="22"/>
              </w:rPr>
              <w:t>Contactgegevens contactpersoon</w:t>
            </w:r>
            <w:r>
              <w:rPr>
                <w:b/>
                <w:sz w:val="22"/>
              </w:rPr>
              <w:t xml:space="preserve"> 2</w:t>
            </w:r>
          </w:p>
        </w:tc>
        <w:tc>
          <w:tcPr>
            <w:tcW w:w="5068" w:type="dxa"/>
            <w:shd w:val="clear" w:color="auto" w:fill="D9D9D9" w:themeFill="background1" w:themeFillShade="D9"/>
          </w:tcPr>
          <w:p w14:paraId="23D4D51F" w14:textId="77777777" w:rsidR="0081030D" w:rsidRDefault="0081030D" w:rsidP="005C571B"/>
        </w:tc>
      </w:tr>
      <w:tr w:rsidR="0081030D" w14:paraId="1178626F" w14:textId="77777777" w:rsidTr="005C571B">
        <w:trPr>
          <w:trHeight w:val="306"/>
        </w:trPr>
        <w:tc>
          <w:tcPr>
            <w:tcW w:w="2601" w:type="dxa"/>
          </w:tcPr>
          <w:p w14:paraId="3682A40D" w14:textId="77777777" w:rsidR="0081030D" w:rsidRPr="001A5AF4" w:rsidRDefault="0081030D" w:rsidP="005C571B">
            <w:pPr>
              <w:rPr>
                <w:sz w:val="22"/>
              </w:rPr>
            </w:pPr>
            <w:r w:rsidRPr="001A5AF4">
              <w:rPr>
                <w:sz w:val="22"/>
              </w:rPr>
              <w:t>Adres</w:t>
            </w:r>
          </w:p>
        </w:tc>
        <w:tc>
          <w:tcPr>
            <w:tcW w:w="4764" w:type="dxa"/>
            <w:gridSpan w:val="2"/>
          </w:tcPr>
          <w:p w14:paraId="4CDC5639" w14:textId="77777777" w:rsidR="0081030D" w:rsidRDefault="0081030D" w:rsidP="005C571B"/>
        </w:tc>
        <w:tc>
          <w:tcPr>
            <w:tcW w:w="1561" w:type="dxa"/>
            <w:gridSpan w:val="4"/>
          </w:tcPr>
          <w:p w14:paraId="3BE497D5" w14:textId="77777777" w:rsidR="0081030D" w:rsidRPr="001A5AF4" w:rsidRDefault="0081030D" w:rsidP="005C571B">
            <w:pPr>
              <w:rPr>
                <w:sz w:val="22"/>
              </w:rPr>
            </w:pPr>
            <w:r w:rsidRPr="001A5AF4">
              <w:rPr>
                <w:sz w:val="22"/>
              </w:rPr>
              <w:t>Woonplaats</w:t>
            </w:r>
          </w:p>
        </w:tc>
        <w:tc>
          <w:tcPr>
            <w:tcW w:w="5068" w:type="dxa"/>
          </w:tcPr>
          <w:p w14:paraId="4BA19906" w14:textId="77777777" w:rsidR="0081030D" w:rsidRDefault="0081030D" w:rsidP="005C571B"/>
        </w:tc>
      </w:tr>
      <w:tr w:rsidR="0081030D" w14:paraId="16191EE4" w14:textId="77777777" w:rsidTr="005C571B">
        <w:trPr>
          <w:trHeight w:val="306"/>
        </w:trPr>
        <w:tc>
          <w:tcPr>
            <w:tcW w:w="2601" w:type="dxa"/>
          </w:tcPr>
          <w:p w14:paraId="5264FB57" w14:textId="77777777" w:rsidR="0081030D" w:rsidRPr="001A5AF4" w:rsidRDefault="0081030D" w:rsidP="005C571B">
            <w:pPr>
              <w:rPr>
                <w:sz w:val="22"/>
              </w:rPr>
            </w:pPr>
            <w:r w:rsidRPr="001A5AF4">
              <w:rPr>
                <w:sz w:val="22"/>
              </w:rPr>
              <w:t>Telefoonnummer</w:t>
            </w:r>
          </w:p>
        </w:tc>
        <w:tc>
          <w:tcPr>
            <w:tcW w:w="4764" w:type="dxa"/>
            <w:gridSpan w:val="2"/>
          </w:tcPr>
          <w:p w14:paraId="070B093B" w14:textId="77777777" w:rsidR="0081030D" w:rsidRDefault="0081030D" w:rsidP="005C571B"/>
        </w:tc>
        <w:tc>
          <w:tcPr>
            <w:tcW w:w="1561" w:type="dxa"/>
            <w:gridSpan w:val="4"/>
          </w:tcPr>
          <w:p w14:paraId="4D6DE0FE" w14:textId="77777777" w:rsidR="0081030D" w:rsidRPr="001A5AF4" w:rsidRDefault="0081030D" w:rsidP="005C571B">
            <w:pPr>
              <w:rPr>
                <w:sz w:val="22"/>
              </w:rPr>
            </w:pPr>
            <w:r w:rsidRPr="001A5AF4">
              <w:rPr>
                <w:sz w:val="22"/>
              </w:rPr>
              <w:t xml:space="preserve">Geheim </w:t>
            </w:r>
          </w:p>
        </w:tc>
        <w:tc>
          <w:tcPr>
            <w:tcW w:w="5068" w:type="dxa"/>
          </w:tcPr>
          <w:p w14:paraId="0B5D51D5" w14:textId="77777777" w:rsidR="0081030D" w:rsidRDefault="0081030D" w:rsidP="005C571B">
            <w:r w:rsidRPr="001A5AF4">
              <w:rPr>
                <w:sz w:val="22"/>
              </w:rPr>
              <w:t>Ja/Nee</w:t>
            </w:r>
          </w:p>
        </w:tc>
      </w:tr>
      <w:tr w:rsidR="0081030D" w14:paraId="25262262" w14:textId="77777777" w:rsidTr="005C571B">
        <w:trPr>
          <w:trHeight w:val="306"/>
        </w:trPr>
        <w:tc>
          <w:tcPr>
            <w:tcW w:w="2601" w:type="dxa"/>
          </w:tcPr>
          <w:p w14:paraId="5CC2C161" w14:textId="77777777" w:rsidR="0081030D" w:rsidRPr="001A5AF4" w:rsidRDefault="007A70A4" w:rsidP="005C571B">
            <w:pPr>
              <w:rPr>
                <w:sz w:val="22"/>
              </w:rPr>
            </w:pPr>
            <w:r>
              <w:rPr>
                <w:sz w:val="22"/>
              </w:rPr>
              <w:t>E-m</w:t>
            </w:r>
            <w:r w:rsidR="0081030D" w:rsidRPr="001A5AF4">
              <w:rPr>
                <w:sz w:val="22"/>
              </w:rPr>
              <w:t xml:space="preserve">ailadres </w:t>
            </w:r>
          </w:p>
        </w:tc>
        <w:tc>
          <w:tcPr>
            <w:tcW w:w="11393" w:type="dxa"/>
            <w:gridSpan w:val="7"/>
          </w:tcPr>
          <w:p w14:paraId="36819B0D" w14:textId="77777777" w:rsidR="0081030D" w:rsidRDefault="0081030D" w:rsidP="005C571B"/>
        </w:tc>
      </w:tr>
      <w:tr w:rsidR="0081030D" w14:paraId="7944C7DC" w14:textId="77777777" w:rsidTr="005C571B">
        <w:trPr>
          <w:trHeight w:val="306"/>
        </w:trPr>
        <w:tc>
          <w:tcPr>
            <w:tcW w:w="2601" w:type="dxa"/>
          </w:tcPr>
          <w:p w14:paraId="4301C937" w14:textId="77777777" w:rsidR="0081030D" w:rsidRPr="001A5AF4" w:rsidRDefault="0081030D" w:rsidP="005C571B">
            <w:r w:rsidRPr="00E211BF">
              <w:rPr>
                <w:sz w:val="22"/>
              </w:rPr>
              <w:t>Relatie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393" w:type="dxa"/>
            <w:gridSpan w:val="7"/>
          </w:tcPr>
          <w:p w14:paraId="369124FD" w14:textId="77777777" w:rsidR="0081030D" w:rsidRDefault="0081030D" w:rsidP="005C571B"/>
        </w:tc>
      </w:tr>
      <w:tr w:rsidR="0081030D" w14:paraId="461B01F4" w14:textId="77777777" w:rsidTr="005C571B">
        <w:trPr>
          <w:trHeight w:val="306"/>
        </w:trPr>
        <w:tc>
          <w:tcPr>
            <w:tcW w:w="13994" w:type="dxa"/>
            <w:gridSpan w:val="8"/>
            <w:shd w:val="clear" w:color="auto" w:fill="D9D9D9" w:themeFill="background1" w:themeFillShade="D9"/>
          </w:tcPr>
          <w:p w14:paraId="5EB44DD6" w14:textId="77777777" w:rsidR="0081030D" w:rsidRPr="001C5EB6" w:rsidRDefault="0081030D" w:rsidP="005C571B">
            <w:pPr>
              <w:rPr>
                <w:b/>
                <w:sz w:val="22"/>
              </w:rPr>
            </w:pPr>
            <w:r w:rsidRPr="001C5EB6">
              <w:rPr>
                <w:b/>
                <w:sz w:val="22"/>
              </w:rPr>
              <w:t xml:space="preserve">Contactgegevens </w:t>
            </w:r>
            <w:r>
              <w:rPr>
                <w:b/>
                <w:sz w:val="22"/>
              </w:rPr>
              <w:t>h</w:t>
            </w:r>
            <w:r w:rsidRPr="001C5EB6">
              <w:rPr>
                <w:b/>
                <w:sz w:val="22"/>
              </w:rPr>
              <w:t>uisarts</w:t>
            </w:r>
          </w:p>
        </w:tc>
      </w:tr>
      <w:tr w:rsidR="0081030D" w14:paraId="26F1E9FF" w14:textId="77777777" w:rsidTr="005C571B">
        <w:trPr>
          <w:trHeight w:val="306"/>
        </w:trPr>
        <w:tc>
          <w:tcPr>
            <w:tcW w:w="2601" w:type="dxa"/>
          </w:tcPr>
          <w:p w14:paraId="1526C71C" w14:textId="77777777" w:rsidR="0081030D" w:rsidRPr="001C5EB6" w:rsidRDefault="0081030D" w:rsidP="005C571B">
            <w:pPr>
              <w:rPr>
                <w:sz w:val="22"/>
              </w:rPr>
            </w:pPr>
            <w:r w:rsidRPr="001C5EB6">
              <w:rPr>
                <w:sz w:val="22"/>
              </w:rPr>
              <w:t>Naam</w:t>
            </w:r>
          </w:p>
        </w:tc>
        <w:tc>
          <w:tcPr>
            <w:tcW w:w="11393" w:type="dxa"/>
            <w:gridSpan w:val="7"/>
          </w:tcPr>
          <w:p w14:paraId="0BB12C01" w14:textId="77777777" w:rsidR="0081030D" w:rsidRPr="001C5EB6" w:rsidRDefault="0081030D" w:rsidP="005C571B">
            <w:pPr>
              <w:rPr>
                <w:sz w:val="22"/>
              </w:rPr>
            </w:pPr>
          </w:p>
        </w:tc>
      </w:tr>
      <w:tr w:rsidR="0081030D" w14:paraId="535BA758" w14:textId="77777777" w:rsidTr="005C571B">
        <w:trPr>
          <w:trHeight w:val="306"/>
        </w:trPr>
        <w:tc>
          <w:tcPr>
            <w:tcW w:w="2601" w:type="dxa"/>
          </w:tcPr>
          <w:p w14:paraId="29AAA7FE" w14:textId="77777777" w:rsidR="0081030D" w:rsidRPr="001C5EB6" w:rsidRDefault="0081030D" w:rsidP="005C571B">
            <w:pPr>
              <w:rPr>
                <w:sz w:val="22"/>
              </w:rPr>
            </w:pPr>
            <w:r w:rsidRPr="001C5EB6">
              <w:rPr>
                <w:sz w:val="22"/>
              </w:rPr>
              <w:t>Adres</w:t>
            </w:r>
          </w:p>
        </w:tc>
        <w:tc>
          <w:tcPr>
            <w:tcW w:w="11393" w:type="dxa"/>
            <w:gridSpan w:val="7"/>
          </w:tcPr>
          <w:p w14:paraId="12FB7246" w14:textId="77777777" w:rsidR="0081030D" w:rsidRPr="001C5EB6" w:rsidRDefault="0081030D" w:rsidP="005C571B">
            <w:pPr>
              <w:rPr>
                <w:sz w:val="22"/>
              </w:rPr>
            </w:pPr>
          </w:p>
        </w:tc>
      </w:tr>
      <w:tr w:rsidR="0081030D" w14:paraId="38B083DE" w14:textId="77777777" w:rsidTr="005C571B">
        <w:trPr>
          <w:trHeight w:val="306"/>
        </w:trPr>
        <w:tc>
          <w:tcPr>
            <w:tcW w:w="2601" w:type="dxa"/>
          </w:tcPr>
          <w:p w14:paraId="7E2FB27B" w14:textId="77777777" w:rsidR="0081030D" w:rsidRPr="001C5EB6" w:rsidRDefault="0081030D" w:rsidP="005C571B">
            <w:r w:rsidRPr="00817F47">
              <w:rPr>
                <w:sz w:val="22"/>
              </w:rPr>
              <w:t>Telefoonnummer</w:t>
            </w:r>
          </w:p>
        </w:tc>
        <w:tc>
          <w:tcPr>
            <w:tcW w:w="11393" w:type="dxa"/>
            <w:gridSpan w:val="7"/>
          </w:tcPr>
          <w:p w14:paraId="06DF1EE2" w14:textId="77777777" w:rsidR="0081030D" w:rsidRPr="001C5EB6" w:rsidRDefault="0081030D" w:rsidP="005C571B"/>
        </w:tc>
      </w:tr>
      <w:tr w:rsidR="0081030D" w14:paraId="2CA635C1" w14:textId="77777777" w:rsidTr="005C571B">
        <w:trPr>
          <w:trHeight w:val="70"/>
        </w:trPr>
        <w:tc>
          <w:tcPr>
            <w:tcW w:w="2601" w:type="dxa"/>
          </w:tcPr>
          <w:p w14:paraId="66BFA53A" w14:textId="77777777" w:rsidR="0081030D" w:rsidRPr="001C5EB6" w:rsidRDefault="0081030D" w:rsidP="005C571B">
            <w:pPr>
              <w:rPr>
                <w:sz w:val="22"/>
              </w:rPr>
            </w:pPr>
            <w:r w:rsidRPr="001C5EB6">
              <w:rPr>
                <w:sz w:val="22"/>
              </w:rPr>
              <w:t>Ziektekostenverzekering (+18 jaar)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790" w:type="dxa"/>
            <w:gridSpan w:val="3"/>
          </w:tcPr>
          <w:p w14:paraId="61328A25" w14:textId="77777777" w:rsidR="0081030D" w:rsidRPr="001C5EB6" w:rsidRDefault="0081030D" w:rsidP="005C571B">
            <w:pPr>
              <w:rPr>
                <w:sz w:val="22"/>
              </w:rPr>
            </w:pPr>
          </w:p>
        </w:tc>
        <w:tc>
          <w:tcPr>
            <w:tcW w:w="1502" w:type="dxa"/>
            <w:gridSpan w:val="2"/>
          </w:tcPr>
          <w:p w14:paraId="6AEA92BE" w14:textId="77777777" w:rsidR="0081030D" w:rsidRPr="001C5EB6" w:rsidRDefault="0081030D" w:rsidP="005C571B">
            <w:pPr>
              <w:rPr>
                <w:sz w:val="22"/>
              </w:rPr>
            </w:pPr>
            <w:r>
              <w:rPr>
                <w:sz w:val="22"/>
              </w:rPr>
              <w:t>P</w:t>
            </w:r>
            <w:r w:rsidRPr="001C5EB6">
              <w:rPr>
                <w:sz w:val="22"/>
              </w:rPr>
              <w:t>olisnummer</w:t>
            </w:r>
          </w:p>
        </w:tc>
        <w:tc>
          <w:tcPr>
            <w:tcW w:w="5101" w:type="dxa"/>
            <w:gridSpan w:val="2"/>
          </w:tcPr>
          <w:p w14:paraId="440C730B" w14:textId="77777777" w:rsidR="0081030D" w:rsidRPr="001C5EB6" w:rsidRDefault="0081030D" w:rsidP="005C571B"/>
        </w:tc>
      </w:tr>
      <w:tr w:rsidR="0081030D" w14:paraId="77A1D9D3" w14:textId="77777777" w:rsidTr="005C571B">
        <w:trPr>
          <w:trHeight w:val="70"/>
        </w:trPr>
        <w:tc>
          <w:tcPr>
            <w:tcW w:w="13994" w:type="dxa"/>
            <w:gridSpan w:val="8"/>
            <w:shd w:val="clear" w:color="auto" w:fill="D9D9D9" w:themeFill="background1" w:themeFillShade="D9"/>
          </w:tcPr>
          <w:p w14:paraId="7F68EEE6" w14:textId="77777777" w:rsidR="0081030D" w:rsidRPr="009745FD" w:rsidRDefault="0081030D" w:rsidP="005C571B">
            <w:pPr>
              <w:rPr>
                <w:b/>
                <w:sz w:val="22"/>
              </w:rPr>
            </w:pPr>
            <w:r w:rsidRPr="009745FD">
              <w:rPr>
                <w:b/>
                <w:sz w:val="22"/>
              </w:rPr>
              <w:t>Gegevens verwijzer</w:t>
            </w:r>
          </w:p>
        </w:tc>
      </w:tr>
      <w:tr w:rsidR="0081030D" w14:paraId="34672C11" w14:textId="77777777" w:rsidTr="005C571B">
        <w:trPr>
          <w:trHeight w:val="70"/>
        </w:trPr>
        <w:tc>
          <w:tcPr>
            <w:tcW w:w="2601" w:type="dxa"/>
          </w:tcPr>
          <w:p w14:paraId="172E5FA0" w14:textId="77777777" w:rsidR="0081030D" w:rsidRPr="009745FD" w:rsidRDefault="0081030D" w:rsidP="005C571B">
            <w:pPr>
              <w:rPr>
                <w:sz w:val="22"/>
              </w:rPr>
            </w:pPr>
            <w:r w:rsidRPr="009745FD">
              <w:rPr>
                <w:sz w:val="22"/>
              </w:rPr>
              <w:t>Naam</w:t>
            </w:r>
          </w:p>
        </w:tc>
        <w:tc>
          <w:tcPr>
            <w:tcW w:w="4790" w:type="dxa"/>
            <w:gridSpan w:val="3"/>
          </w:tcPr>
          <w:p w14:paraId="69174D39" w14:textId="77777777" w:rsidR="0081030D" w:rsidRPr="009745FD" w:rsidRDefault="0081030D" w:rsidP="005C571B">
            <w:pPr>
              <w:rPr>
                <w:sz w:val="22"/>
              </w:rPr>
            </w:pPr>
          </w:p>
        </w:tc>
        <w:tc>
          <w:tcPr>
            <w:tcW w:w="1485" w:type="dxa"/>
          </w:tcPr>
          <w:p w14:paraId="3DFA6437" w14:textId="77777777" w:rsidR="0081030D" w:rsidRPr="009745FD" w:rsidRDefault="0081030D" w:rsidP="005C571B">
            <w:pPr>
              <w:rPr>
                <w:sz w:val="22"/>
              </w:rPr>
            </w:pPr>
            <w:r w:rsidRPr="009745FD">
              <w:rPr>
                <w:sz w:val="22"/>
              </w:rPr>
              <w:t>Functie</w:t>
            </w:r>
          </w:p>
        </w:tc>
        <w:tc>
          <w:tcPr>
            <w:tcW w:w="5118" w:type="dxa"/>
            <w:gridSpan w:val="3"/>
          </w:tcPr>
          <w:p w14:paraId="49E36A05" w14:textId="77777777" w:rsidR="0081030D" w:rsidRPr="009745FD" w:rsidRDefault="0081030D" w:rsidP="005C571B">
            <w:pPr>
              <w:rPr>
                <w:sz w:val="22"/>
              </w:rPr>
            </w:pPr>
          </w:p>
        </w:tc>
      </w:tr>
      <w:tr w:rsidR="0081030D" w14:paraId="678CA249" w14:textId="77777777" w:rsidTr="005C571B">
        <w:trPr>
          <w:trHeight w:val="70"/>
        </w:trPr>
        <w:tc>
          <w:tcPr>
            <w:tcW w:w="2601" w:type="dxa"/>
          </w:tcPr>
          <w:p w14:paraId="75125161" w14:textId="77777777" w:rsidR="0081030D" w:rsidRPr="009745FD" w:rsidRDefault="0081030D" w:rsidP="005C571B">
            <w:pPr>
              <w:rPr>
                <w:sz w:val="22"/>
              </w:rPr>
            </w:pPr>
            <w:r w:rsidRPr="009745FD">
              <w:rPr>
                <w:sz w:val="22"/>
              </w:rPr>
              <w:t>AGB-code</w:t>
            </w:r>
          </w:p>
        </w:tc>
        <w:tc>
          <w:tcPr>
            <w:tcW w:w="11393" w:type="dxa"/>
            <w:gridSpan w:val="7"/>
          </w:tcPr>
          <w:p w14:paraId="5AC8E1D6" w14:textId="77777777" w:rsidR="0081030D" w:rsidRPr="009745FD" w:rsidRDefault="0081030D" w:rsidP="005C571B">
            <w:pPr>
              <w:rPr>
                <w:sz w:val="22"/>
              </w:rPr>
            </w:pPr>
          </w:p>
        </w:tc>
      </w:tr>
      <w:tr w:rsidR="0081030D" w14:paraId="19659D7B" w14:textId="77777777" w:rsidTr="005C571B">
        <w:trPr>
          <w:trHeight w:val="70"/>
        </w:trPr>
        <w:tc>
          <w:tcPr>
            <w:tcW w:w="2601" w:type="dxa"/>
          </w:tcPr>
          <w:p w14:paraId="193AB8AB" w14:textId="77777777" w:rsidR="0081030D" w:rsidRPr="009745FD" w:rsidRDefault="0081030D" w:rsidP="005C571B">
            <w:pPr>
              <w:rPr>
                <w:sz w:val="22"/>
              </w:rPr>
            </w:pPr>
            <w:r w:rsidRPr="009745FD">
              <w:rPr>
                <w:sz w:val="22"/>
              </w:rPr>
              <w:t>Datum aanmelding</w:t>
            </w:r>
          </w:p>
        </w:tc>
        <w:tc>
          <w:tcPr>
            <w:tcW w:w="11393" w:type="dxa"/>
            <w:gridSpan w:val="7"/>
            <w:tcBorders>
              <w:top w:val="nil"/>
            </w:tcBorders>
          </w:tcPr>
          <w:p w14:paraId="7CCB2C0B" w14:textId="77777777" w:rsidR="0081030D" w:rsidRPr="009745FD" w:rsidRDefault="0081030D" w:rsidP="005C571B">
            <w:pPr>
              <w:rPr>
                <w:sz w:val="22"/>
              </w:rPr>
            </w:pPr>
          </w:p>
        </w:tc>
      </w:tr>
      <w:tr w:rsidR="0081030D" w14:paraId="002281D3" w14:textId="77777777" w:rsidTr="005C571B">
        <w:trPr>
          <w:trHeight w:val="70"/>
        </w:trPr>
        <w:tc>
          <w:tcPr>
            <w:tcW w:w="2601" w:type="dxa"/>
          </w:tcPr>
          <w:p w14:paraId="6A573858" w14:textId="77777777" w:rsidR="0081030D" w:rsidRPr="009745FD" w:rsidRDefault="0081030D" w:rsidP="005C571B">
            <w:pPr>
              <w:rPr>
                <w:sz w:val="22"/>
              </w:rPr>
            </w:pPr>
            <w:r w:rsidRPr="009745FD">
              <w:rPr>
                <w:sz w:val="22"/>
              </w:rPr>
              <w:t>Han</w:t>
            </w:r>
            <w:r>
              <w:rPr>
                <w:sz w:val="22"/>
              </w:rPr>
              <w:t>d</w:t>
            </w:r>
            <w:r w:rsidRPr="009745FD">
              <w:rPr>
                <w:sz w:val="22"/>
              </w:rPr>
              <w:t>tekening + praktijkstempel</w:t>
            </w:r>
          </w:p>
        </w:tc>
        <w:tc>
          <w:tcPr>
            <w:tcW w:w="11393" w:type="dxa"/>
            <w:gridSpan w:val="7"/>
          </w:tcPr>
          <w:p w14:paraId="2F197ECE" w14:textId="77777777" w:rsidR="0081030D" w:rsidRPr="009745FD" w:rsidRDefault="0081030D" w:rsidP="005C571B">
            <w:pPr>
              <w:rPr>
                <w:sz w:val="22"/>
              </w:rPr>
            </w:pPr>
          </w:p>
        </w:tc>
      </w:tr>
    </w:tbl>
    <w:p w14:paraId="46DB3F16" w14:textId="77777777" w:rsidR="00035027" w:rsidRDefault="00035027" w:rsidP="001E4F7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81030D" w14:paraId="1A20919B" w14:textId="77777777" w:rsidTr="005C571B">
        <w:trPr>
          <w:trHeight w:val="1597"/>
        </w:trPr>
        <w:tc>
          <w:tcPr>
            <w:tcW w:w="13994" w:type="dxa"/>
          </w:tcPr>
          <w:p w14:paraId="58ED13E1" w14:textId="3AB2C130" w:rsidR="0081030D" w:rsidRPr="00825538" w:rsidRDefault="0081030D" w:rsidP="00825538">
            <w:pPr>
              <w:pStyle w:val="Lijstalinea"/>
              <w:numPr>
                <w:ilvl w:val="0"/>
                <w:numId w:val="1"/>
              </w:numPr>
              <w:rPr>
                <w:rFonts w:cs="Arial"/>
                <w:b/>
                <w:sz w:val="22"/>
                <w:szCs w:val="22"/>
              </w:rPr>
            </w:pPr>
            <w:r w:rsidRPr="00825538">
              <w:rPr>
                <w:rFonts w:cs="Arial"/>
                <w:b/>
                <w:sz w:val="22"/>
                <w:szCs w:val="22"/>
              </w:rPr>
              <w:lastRenderedPageBreak/>
              <w:t>Reden van aanmelding</w:t>
            </w:r>
          </w:p>
        </w:tc>
      </w:tr>
      <w:tr w:rsidR="0081030D" w14:paraId="568FDA4A" w14:textId="77777777" w:rsidTr="005C571B">
        <w:trPr>
          <w:trHeight w:val="1597"/>
        </w:trPr>
        <w:tc>
          <w:tcPr>
            <w:tcW w:w="13994" w:type="dxa"/>
          </w:tcPr>
          <w:p w14:paraId="0CA2A490" w14:textId="12F86D1C" w:rsidR="0081030D" w:rsidRPr="00825538" w:rsidRDefault="0081030D" w:rsidP="00825538">
            <w:pPr>
              <w:pStyle w:val="Lijstalinea"/>
              <w:numPr>
                <w:ilvl w:val="0"/>
                <w:numId w:val="1"/>
              </w:numPr>
              <w:rPr>
                <w:rFonts w:cs="Arial"/>
                <w:b/>
                <w:sz w:val="22"/>
                <w:szCs w:val="22"/>
              </w:rPr>
            </w:pPr>
            <w:r w:rsidRPr="00825538">
              <w:rPr>
                <w:rFonts w:cs="Arial"/>
                <w:b/>
                <w:sz w:val="22"/>
                <w:szCs w:val="22"/>
              </w:rPr>
              <w:t xml:space="preserve">Hulpvraag van de patiënt </w:t>
            </w:r>
          </w:p>
        </w:tc>
      </w:tr>
      <w:tr w:rsidR="0081030D" w14:paraId="483A127D" w14:textId="77777777" w:rsidTr="005C571B">
        <w:trPr>
          <w:trHeight w:val="1597"/>
        </w:trPr>
        <w:tc>
          <w:tcPr>
            <w:tcW w:w="13994" w:type="dxa"/>
          </w:tcPr>
          <w:p w14:paraId="5241FAA9" w14:textId="5D1C14BA" w:rsidR="0081030D" w:rsidRPr="00825538" w:rsidRDefault="0081030D" w:rsidP="00825538">
            <w:pPr>
              <w:pStyle w:val="Lijstalinea"/>
              <w:numPr>
                <w:ilvl w:val="0"/>
                <w:numId w:val="1"/>
              </w:numPr>
              <w:rPr>
                <w:rFonts w:cs="Arial"/>
                <w:b/>
                <w:sz w:val="22"/>
                <w:szCs w:val="22"/>
              </w:rPr>
            </w:pPr>
            <w:r w:rsidRPr="00825538">
              <w:rPr>
                <w:rFonts w:cs="Arial"/>
                <w:b/>
                <w:sz w:val="22"/>
                <w:szCs w:val="22"/>
              </w:rPr>
              <w:t>Korte omschrijving van de klachten/symptomen (inclusief middelengebruik)</w:t>
            </w:r>
          </w:p>
        </w:tc>
      </w:tr>
      <w:tr w:rsidR="0081030D" w14:paraId="0CC69C09" w14:textId="77777777" w:rsidTr="005C571B">
        <w:trPr>
          <w:trHeight w:val="1597"/>
        </w:trPr>
        <w:tc>
          <w:tcPr>
            <w:tcW w:w="13994" w:type="dxa"/>
          </w:tcPr>
          <w:p w14:paraId="2B418CE3" w14:textId="1A0D05BF" w:rsidR="0081030D" w:rsidRPr="00825538" w:rsidRDefault="0081030D" w:rsidP="00825538">
            <w:pPr>
              <w:pStyle w:val="Lijstalinea"/>
              <w:numPr>
                <w:ilvl w:val="0"/>
                <w:numId w:val="1"/>
              </w:numPr>
              <w:rPr>
                <w:rFonts w:cs="Arial"/>
                <w:b/>
                <w:sz w:val="22"/>
                <w:szCs w:val="22"/>
              </w:rPr>
            </w:pPr>
            <w:r w:rsidRPr="00825538">
              <w:rPr>
                <w:rFonts w:cs="Arial"/>
                <w:b/>
                <w:sz w:val="22"/>
                <w:szCs w:val="22"/>
              </w:rPr>
              <w:t>Hypothese van de problematiek</w:t>
            </w:r>
          </w:p>
        </w:tc>
      </w:tr>
      <w:tr w:rsidR="0081030D" w14:paraId="4E73E94D" w14:textId="77777777" w:rsidTr="005C571B">
        <w:trPr>
          <w:trHeight w:val="1597"/>
        </w:trPr>
        <w:tc>
          <w:tcPr>
            <w:tcW w:w="13994" w:type="dxa"/>
          </w:tcPr>
          <w:p w14:paraId="147B4E4B" w14:textId="67B0390B" w:rsidR="0081030D" w:rsidRPr="00825538" w:rsidRDefault="0081030D" w:rsidP="00825538">
            <w:pPr>
              <w:pStyle w:val="Lijstalinea"/>
              <w:numPr>
                <w:ilvl w:val="0"/>
                <w:numId w:val="1"/>
              </w:numPr>
              <w:rPr>
                <w:rFonts w:cs="Arial"/>
                <w:b/>
                <w:sz w:val="22"/>
                <w:szCs w:val="22"/>
              </w:rPr>
            </w:pPr>
            <w:r w:rsidRPr="00825538">
              <w:rPr>
                <w:rFonts w:cs="Arial"/>
                <w:b/>
                <w:sz w:val="22"/>
                <w:szCs w:val="22"/>
              </w:rPr>
              <w:t>Is er sprake van systeemproblematiek? Zo ja, graag een toelichting</w:t>
            </w:r>
          </w:p>
          <w:p w14:paraId="59773D34" w14:textId="77777777" w:rsidR="0081030D" w:rsidRPr="00825538" w:rsidRDefault="0081030D" w:rsidP="00825538">
            <w:pPr>
              <w:spacing w:after="0" w:line="240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1030D" w14:paraId="69FEA2DE" w14:textId="77777777" w:rsidTr="005C571B">
        <w:trPr>
          <w:trHeight w:val="1597"/>
        </w:trPr>
        <w:tc>
          <w:tcPr>
            <w:tcW w:w="13994" w:type="dxa"/>
          </w:tcPr>
          <w:p w14:paraId="18615B77" w14:textId="179AE6E1" w:rsidR="0081030D" w:rsidRPr="00825538" w:rsidRDefault="0081030D" w:rsidP="00825538">
            <w:pPr>
              <w:pStyle w:val="Lijstalinea"/>
              <w:numPr>
                <w:ilvl w:val="0"/>
                <w:numId w:val="1"/>
              </w:numPr>
              <w:rPr>
                <w:rFonts w:cs="Arial"/>
                <w:b/>
                <w:sz w:val="22"/>
                <w:szCs w:val="22"/>
              </w:rPr>
            </w:pPr>
            <w:r w:rsidRPr="00825538">
              <w:rPr>
                <w:rFonts w:cs="Arial"/>
                <w:b/>
                <w:sz w:val="22"/>
                <w:szCs w:val="22"/>
              </w:rPr>
              <w:lastRenderedPageBreak/>
              <w:t>Hoe ziet het maatschappelijk functioneren van de patiënt uit? (te denken valt aan: scholing, werk, sociaal netwerk, wonen)</w:t>
            </w:r>
          </w:p>
        </w:tc>
      </w:tr>
      <w:tr w:rsidR="0081030D" w14:paraId="40454859" w14:textId="77777777" w:rsidTr="005C571B">
        <w:trPr>
          <w:trHeight w:val="1597"/>
        </w:trPr>
        <w:tc>
          <w:tcPr>
            <w:tcW w:w="13994" w:type="dxa"/>
          </w:tcPr>
          <w:p w14:paraId="6CC0ECB2" w14:textId="6339BDFF" w:rsidR="0081030D" w:rsidRPr="00825538" w:rsidRDefault="0081030D" w:rsidP="00825538">
            <w:pPr>
              <w:pStyle w:val="Lijstalinea"/>
              <w:numPr>
                <w:ilvl w:val="0"/>
                <w:numId w:val="1"/>
              </w:numPr>
              <w:rPr>
                <w:rFonts w:cs="Arial"/>
                <w:b/>
                <w:sz w:val="22"/>
                <w:szCs w:val="22"/>
              </w:rPr>
            </w:pPr>
            <w:r w:rsidRPr="00825538">
              <w:rPr>
                <w:rFonts w:cs="Arial"/>
                <w:b/>
                <w:sz w:val="22"/>
                <w:szCs w:val="22"/>
              </w:rPr>
              <w:t>Hulpverleningsgeschiedenis</w:t>
            </w:r>
          </w:p>
        </w:tc>
      </w:tr>
      <w:tr w:rsidR="0081030D" w14:paraId="7F5629D3" w14:textId="77777777" w:rsidTr="005C571B">
        <w:trPr>
          <w:trHeight w:val="1597"/>
        </w:trPr>
        <w:tc>
          <w:tcPr>
            <w:tcW w:w="13994" w:type="dxa"/>
          </w:tcPr>
          <w:p w14:paraId="2B052481" w14:textId="3DDC4C2E" w:rsidR="0081030D" w:rsidRPr="00825538" w:rsidRDefault="0081030D" w:rsidP="00825538">
            <w:pPr>
              <w:pStyle w:val="Lijstalinea"/>
              <w:numPr>
                <w:ilvl w:val="0"/>
                <w:numId w:val="1"/>
              </w:numPr>
              <w:rPr>
                <w:rFonts w:cs="Arial"/>
                <w:b/>
                <w:sz w:val="22"/>
                <w:szCs w:val="22"/>
              </w:rPr>
            </w:pPr>
            <w:r w:rsidRPr="00825538">
              <w:rPr>
                <w:rFonts w:cs="Arial"/>
                <w:b/>
                <w:sz w:val="22"/>
                <w:szCs w:val="22"/>
              </w:rPr>
              <w:t>Betrokken hulpverleners (indien aanwezig contactgegevens toevoegen)</w:t>
            </w:r>
          </w:p>
        </w:tc>
      </w:tr>
      <w:tr w:rsidR="0081030D" w14:paraId="1F0CB4EE" w14:textId="77777777" w:rsidTr="005C571B">
        <w:trPr>
          <w:trHeight w:val="1597"/>
        </w:trPr>
        <w:tc>
          <w:tcPr>
            <w:tcW w:w="13994" w:type="dxa"/>
          </w:tcPr>
          <w:p w14:paraId="44C87CA7" w14:textId="427B0B12" w:rsidR="0081030D" w:rsidRPr="00825538" w:rsidRDefault="0081030D" w:rsidP="00825538">
            <w:pPr>
              <w:pStyle w:val="Lijstalinea"/>
              <w:numPr>
                <w:ilvl w:val="0"/>
                <w:numId w:val="1"/>
              </w:numPr>
              <w:rPr>
                <w:rFonts w:cs="Arial"/>
                <w:b/>
                <w:sz w:val="22"/>
                <w:szCs w:val="22"/>
              </w:rPr>
            </w:pPr>
            <w:r w:rsidRPr="00825538">
              <w:rPr>
                <w:rFonts w:cs="Arial"/>
                <w:b/>
                <w:sz w:val="22"/>
                <w:szCs w:val="22"/>
              </w:rPr>
              <w:t>Actuele medicatie en somatische gegevens</w:t>
            </w:r>
          </w:p>
          <w:p w14:paraId="5A62E58A" w14:textId="77777777" w:rsidR="0081030D" w:rsidRPr="00825538" w:rsidRDefault="0081030D" w:rsidP="00825538">
            <w:pPr>
              <w:spacing w:after="0" w:line="240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1030D" w14:paraId="51117583" w14:textId="77777777" w:rsidTr="005C571B">
        <w:trPr>
          <w:trHeight w:val="1597"/>
        </w:trPr>
        <w:tc>
          <w:tcPr>
            <w:tcW w:w="13994" w:type="dxa"/>
          </w:tcPr>
          <w:p w14:paraId="374E4748" w14:textId="30394398" w:rsidR="0081030D" w:rsidRPr="00825538" w:rsidRDefault="0081030D" w:rsidP="00825538">
            <w:pPr>
              <w:pStyle w:val="Lijstalinea"/>
              <w:numPr>
                <w:ilvl w:val="0"/>
                <w:numId w:val="1"/>
              </w:numPr>
              <w:rPr>
                <w:rFonts w:cs="Arial"/>
                <w:b/>
                <w:sz w:val="22"/>
                <w:szCs w:val="22"/>
              </w:rPr>
            </w:pPr>
            <w:r w:rsidRPr="00825538">
              <w:rPr>
                <w:rFonts w:cs="Arial"/>
                <w:b/>
                <w:sz w:val="22"/>
                <w:szCs w:val="22"/>
              </w:rPr>
              <w:t xml:space="preserve">Overige opmerkingen (eventuele risicofactoren zoals suïcidaliteit) </w:t>
            </w:r>
          </w:p>
        </w:tc>
      </w:tr>
    </w:tbl>
    <w:p w14:paraId="25D6130F" w14:textId="44345DC4" w:rsidR="0081030D" w:rsidRPr="0081030D" w:rsidRDefault="0081030D" w:rsidP="001E4F74">
      <w:pPr>
        <w:rPr>
          <w:i/>
        </w:rPr>
      </w:pPr>
      <w:r>
        <w:rPr>
          <w:i/>
        </w:rPr>
        <w:t>Gelieve dit formulier te</w:t>
      </w:r>
      <w:r w:rsidRPr="00D5257A">
        <w:rPr>
          <w:i/>
        </w:rPr>
        <w:t xml:space="preserve"> mailen naar </w:t>
      </w:r>
      <w:hyperlink r:id="rId8" w:history="1">
        <w:r w:rsidRPr="008E33BA">
          <w:rPr>
            <w:rStyle w:val="Hyperlink"/>
            <w:i/>
          </w:rPr>
          <w:t>kjaanmelding@mondriaan.eu</w:t>
        </w:r>
      </w:hyperlink>
      <w:r>
        <w:rPr>
          <w:i/>
          <w:iCs/>
        </w:rPr>
        <w:t xml:space="preserve">. </w:t>
      </w:r>
      <w:r w:rsidRPr="6E973206">
        <w:rPr>
          <w:i/>
          <w:iCs/>
        </w:rPr>
        <w:t>Voor vragen over aanmeldingen kunt u telefonisch contact opnemen met servicepunt via 088 506 6150. Meer informatie vindt u op</w:t>
      </w:r>
      <w:r w:rsidR="00271E92">
        <w:rPr>
          <w:i/>
          <w:iCs/>
        </w:rPr>
        <w:t xml:space="preserve"> www.mondriaan.eu</w:t>
      </w:r>
      <w:r w:rsidR="00271E92">
        <w:t>.</w:t>
      </w:r>
    </w:p>
    <w:sectPr w:rsidR="0081030D" w:rsidRPr="0081030D" w:rsidSect="0081030D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E5C95" w14:textId="77777777" w:rsidR="0081030D" w:rsidRDefault="0081030D" w:rsidP="0030615B">
      <w:r>
        <w:separator/>
      </w:r>
    </w:p>
  </w:endnote>
  <w:endnote w:type="continuationSeparator" w:id="0">
    <w:p w14:paraId="5EE1EA35" w14:textId="77777777" w:rsidR="0081030D" w:rsidRDefault="0081030D" w:rsidP="00306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5F294" w14:textId="77777777" w:rsidR="0081030D" w:rsidRDefault="0081030D" w:rsidP="0030615B">
      <w:r>
        <w:separator/>
      </w:r>
    </w:p>
  </w:footnote>
  <w:footnote w:type="continuationSeparator" w:id="0">
    <w:p w14:paraId="5B41B6FC" w14:textId="77777777" w:rsidR="0081030D" w:rsidRDefault="0081030D" w:rsidP="00306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21A64" w14:textId="77777777" w:rsidR="0030615B" w:rsidRDefault="0030615B" w:rsidP="0030615B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492D1743" wp14:editId="61E24D90">
          <wp:extent cx="2287270" cy="518160"/>
          <wp:effectExtent l="0" t="0" r="0" b="0"/>
          <wp:docPr id="3" name="Afbeelding 3" descr="MONDRIA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MONDRIA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7270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32574"/>
    <w:multiLevelType w:val="hybridMultilevel"/>
    <w:tmpl w:val="8AAED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199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30D"/>
    <w:rsid w:val="0001274E"/>
    <w:rsid w:val="00035027"/>
    <w:rsid w:val="00035083"/>
    <w:rsid w:val="00047BBD"/>
    <w:rsid w:val="00053E44"/>
    <w:rsid w:val="00057269"/>
    <w:rsid w:val="000629B6"/>
    <w:rsid w:val="00070ABF"/>
    <w:rsid w:val="000750DD"/>
    <w:rsid w:val="00093067"/>
    <w:rsid w:val="000A1B8D"/>
    <w:rsid w:val="000B1F5B"/>
    <w:rsid w:val="000C24E9"/>
    <w:rsid w:val="000D14DC"/>
    <w:rsid w:val="000E1B47"/>
    <w:rsid w:val="000F2EC5"/>
    <w:rsid w:val="0011055D"/>
    <w:rsid w:val="00121DFC"/>
    <w:rsid w:val="00140B5A"/>
    <w:rsid w:val="001419B0"/>
    <w:rsid w:val="00141B6C"/>
    <w:rsid w:val="00146B51"/>
    <w:rsid w:val="00154839"/>
    <w:rsid w:val="00182C71"/>
    <w:rsid w:val="00196150"/>
    <w:rsid w:val="001A095D"/>
    <w:rsid w:val="001A4892"/>
    <w:rsid w:val="001B1DEC"/>
    <w:rsid w:val="001C02FC"/>
    <w:rsid w:val="001D361C"/>
    <w:rsid w:val="001D7F6C"/>
    <w:rsid w:val="001E4793"/>
    <w:rsid w:val="001E4F74"/>
    <w:rsid w:val="002134AD"/>
    <w:rsid w:val="0022197D"/>
    <w:rsid w:val="00225FD8"/>
    <w:rsid w:val="002371CC"/>
    <w:rsid w:val="00260898"/>
    <w:rsid w:val="0026583E"/>
    <w:rsid w:val="00271E92"/>
    <w:rsid w:val="00284CFD"/>
    <w:rsid w:val="00284EFF"/>
    <w:rsid w:val="0029638B"/>
    <w:rsid w:val="002A2D65"/>
    <w:rsid w:val="002B600D"/>
    <w:rsid w:val="002C5D0E"/>
    <w:rsid w:val="002C7CE4"/>
    <w:rsid w:val="002D56CC"/>
    <w:rsid w:val="002F149D"/>
    <w:rsid w:val="002F208D"/>
    <w:rsid w:val="00303FE7"/>
    <w:rsid w:val="0030615B"/>
    <w:rsid w:val="003105C1"/>
    <w:rsid w:val="00314CD3"/>
    <w:rsid w:val="00320C6F"/>
    <w:rsid w:val="00321EC9"/>
    <w:rsid w:val="0033156E"/>
    <w:rsid w:val="003330E9"/>
    <w:rsid w:val="003336E5"/>
    <w:rsid w:val="00344488"/>
    <w:rsid w:val="00352C66"/>
    <w:rsid w:val="00360D76"/>
    <w:rsid w:val="0036212C"/>
    <w:rsid w:val="00365CA3"/>
    <w:rsid w:val="00381908"/>
    <w:rsid w:val="003A1B29"/>
    <w:rsid w:val="003C30E3"/>
    <w:rsid w:val="003C51E2"/>
    <w:rsid w:val="003D27D7"/>
    <w:rsid w:val="003D4778"/>
    <w:rsid w:val="003E0DC4"/>
    <w:rsid w:val="003E7D9B"/>
    <w:rsid w:val="00411CB7"/>
    <w:rsid w:val="0042570E"/>
    <w:rsid w:val="0045273A"/>
    <w:rsid w:val="00466EF5"/>
    <w:rsid w:val="004679A2"/>
    <w:rsid w:val="00473ECD"/>
    <w:rsid w:val="00474B01"/>
    <w:rsid w:val="004779A2"/>
    <w:rsid w:val="00492CBC"/>
    <w:rsid w:val="004B3391"/>
    <w:rsid w:val="004B438C"/>
    <w:rsid w:val="004C6BF3"/>
    <w:rsid w:val="004D266D"/>
    <w:rsid w:val="004D7F88"/>
    <w:rsid w:val="00536267"/>
    <w:rsid w:val="005362C9"/>
    <w:rsid w:val="00550001"/>
    <w:rsid w:val="00553F47"/>
    <w:rsid w:val="00554444"/>
    <w:rsid w:val="00582AA3"/>
    <w:rsid w:val="00597523"/>
    <w:rsid w:val="005B27B0"/>
    <w:rsid w:val="005C5F96"/>
    <w:rsid w:val="005C6A2C"/>
    <w:rsid w:val="005F31BE"/>
    <w:rsid w:val="0060043A"/>
    <w:rsid w:val="00605831"/>
    <w:rsid w:val="00610595"/>
    <w:rsid w:val="006219E5"/>
    <w:rsid w:val="00691529"/>
    <w:rsid w:val="00717CFC"/>
    <w:rsid w:val="00731521"/>
    <w:rsid w:val="00745B1E"/>
    <w:rsid w:val="007624FB"/>
    <w:rsid w:val="007768FE"/>
    <w:rsid w:val="007A70A4"/>
    <w:rsid w:val="007B0A19"/>
    <w:rsid w:val="007B3845"/>
    <w:rsid w:val="0081030D"/>
    <w:rsid w:val="00816D12"/>
    <w:rsid w:val="00825538"/>
    <w:rsid w:val="00827960"/>
    <w:rsid w:val="0083076C"/>
    <w:rsid w:val="00852C96"/>
    <w:rsid w:val="00886DA8"/>
    <w:rsid w:val="00896A10"/>
    <w:rsid w:val="008972CB"/>
    <w:rsid w:val="008B032B"/>
    <w:rsid w:val="008C735A"/>
    <w:rsid w:val="008D2B60"/>
    <w:rsid w:val="008F1189"/>
    <w:rsid w:val="009001FC"/>
    <w:rsid w:val="00920099"/>
    <w:rsid w:val="00927071"/>
    <w:rsid w:val="009274DB"/>
    <w:rsid w:val="00945393"/>
    <w:rsid w:val="00951E69"/>
    <w:rsid w:val="00955840"/>
    <w:rsid w:val="00987904"/>
    <w:rsid w:val="00994DFA"/>
    <w:rsid w:val="009B03E2"/>
    <w:rsid w:val="009B54BF"/>
    <w:rsid w:val="009C053E"/>
    <w:rsid w:val="009D18B9"/>
    <w:rsid w:val="009D380B"/>
    <w:rsid w:val="009E393D"/>
    <w:rsid w:val="009E54D7"/>
    <w:rsid w:val="009F14AA"/>
    <w:rsid w:val="00A00663"/>
    <w:rsid w:val="00A00AEC"/>
    <w:rsid w:val="00A025E3"/>
    <w:rsid w:val="00A119A9"/>
    <w:rsid w:val="00A21399"/>
    <w:rsid w:val="00A478D4"/>
    <w:rsid w:val="00A51AD0"/>
    <w:rsid w:val="00A53568"/>
    <w:rsid w:val="00A63120"/>
    <w:rsid w:val="00A64549"/>
    <w:rsid w:val="00A67C85"/>
    <w:rsid w:val="00A96437"/>
    <w:rsid w:val="00AA0E17"/>
    <w:rsid w:val="00AA4920"/>
    <w:rsid w:val="00AC7B81"/>
    <w:rsid w:val="00AD0258"/>
    <w:rsid w:val="00AD1EDC"/>
    <w:rsid w:val="00AE45DF"/>
    <w:rsid w:val="00AF3986"/>
    <w:rsid w:val="00B014F5"/>
    <w:rsid w:val="00B15AFB"/>
    <w:rsid w:val="00B16A2D"/>
    <w:rsid w:val="00B5498E"/>
    <w:rsid w:val="00B54D4D"/>
    <w:rsid w:val="00B561FF"/>
    <w:rsid w:val="00B63680"/>
    <w:rsid w:val="00B76E34"/>
    <w:rsid w:val="00B80235"/>
    <w:rsid w:val="00B86E16"/>
    <w:rsid w:val="00BB15E1"/>
    <w:rsid w:val="00BC1479"/>
    <w:rsid w:val="00BC3FFD"/>
    <w:rsid w:val="00BC6197"/>
    <w:rsid w:val="00BF5BD5"/>
    <w:rsid w:val="00C47220"/>
    <w:rsid w:val="00C7251F"/>
    <w:rsid w:val="00C7746C"/>
    <w:rsid w:val="00C84592"/>
    <w:rsid w:val="00C919B5"/>
    <w:rsid w:val="00C96AB5"/>
    <w:rsid w:val="00CB0E17"/>
    <w:rsid w:val="00CB7BA5"/>
    <w:rsid w:val="00CD1FE3"/>
    <w:rsid w:val="00D120E7"/>
    <w:rsid w:val="00D3192E"/>
    <w:rsid w:val="00D67E2B"/>
    <w:rsid w:val="00D7520B"/>
    <w:rsid w:val="00D87A5A"/>
    <w:rsid w:val="00DB111E"/>
    <w:rsid w:val="00DB1810"/>
    <w:rsid w:val="00DC4362"/>
    <w:rsid w:val="00DD239D"/>
    <w:rsid w:val="00DD7128"/>
    <w:rsid w:val="00DD77A2"/>
    <w:rsid w:val="00DE219F"/>
    <w:rsid w:val="00DE6210"/>
    <w:rsid w:val="00DE6E9A"/>
    <w:rsid w:val="00DF1FC7"/>
    <w:rsid w:val="00DF26DB"/>
    <w:rsid w:val="00E03B37"/>
    <w:rsid w:val="00E120CA"/>
    <w:rsid w:val="00E145A3"/>
    <w:rsid w:val="00E14EA7"/>
    <w:rsid w:val="00E3488A"/>
    <w:rsid w:val="00E5192E"/>
    <w:rsid w:val="00E60C2C"/>
    <w:rsid w:val="00E74C64"/>
    <w:rsid w:val="00E93469"/>
    <w:rsid w:val="00E94DFC"/>
    <w:rsid w:val="00EA5383"/>
    <w:rsid w:val="00EB00F0"/>
    <w:rsid w:val="00ED28A9"/>
    <w:rsid w:val="00ED36B3"/>
    <w:rsid w:val="00EF1013"/>
    <w:rsid w:val="00F06E86"/>
    <w:rsid w:val="00F07021"/>
    <w:rsid w:val="00F170B7"/>
    <w:rsid w:val="00F201B8"/>
    <w:rsid w:val="00F31653"/>
    <w:rsid w:val="00F37A20"/>
    <w:rsid w:val="00F67611"/>
    <w:rsid w:val="00F7233F"/>
    <w:rsid w:val="00F91FE2"/>
    <w:rsid w:val="00F975A3"/>
    <w:rsid w:val="00FB5BDC"/>
    <w:rsid w:val="00FC2C6F"/>
    <w:rsid w:val="00FD245B"/>
    <w:rsid w:val="00FE0604"/>
    <w:rsid w:val="00FE3612"/>
    <w:rsid w:val="00FF5734"/>
    <w:rsid w:val="00F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73E88FF"/>
  <w15:chartTrackingRefBased/>
  <w15:docId w15:val="{70EE637A-2A69-4DA4-A226-1A9AB75A3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030D"/>
    <w:pPr>
      <w:spacing w:after="160" w:line="259" w:lineRule="auto"/>
    </w:pPr>
    <w:rPr>
      <w:rFonts w:eastAsiaTheme="minorHAnsi"/>
    </w:rPr>
  </w:style>
  <w:style w:type="paragraph" w:styleId="Kop1">
    <w:name w:val="heading 1"/>
    <w:basedOn w:val="Standaard"/>
    <w:next w:val="Standaard"/>
    <w:link w:val="Kop1Char"/>
    <w:uiPriority w:val="9"/>
    <w:qFormat/>
    <w:rsid w:val="0026583E"/>
    <w:pPr>
      <w:keepNext/>
      <w:keepLines/>
      <w:spacing w:before="480"/>
      <w:textAlignment w:val="baseline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6583E"/>
    <w:pPr>
      <w:keepNext/>
      <w:keepLines/>
      <w:spacing w:before="200"/>
      <w:textAlignment w:val="baseline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6583E"/>
    <w:pPr>
      <w:keepNext/>
      <w:keepLines/>
      <w:spacing w:before="200"/>
      <w:textAlignment w:val="baseline"/>
      <w:outlineLvl w:val="2"/>
    </w:pPr>
    <w:rPr>
      <w:rFonts w:eastAsiaTheme="majorEastAsia" w:cstheme="majorBidi"/>
      <w:b/>
      <w:bCs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6583E"/>
    <w:pPr>
      <w:keepNext/>
      <w:keepLines/>
      <w:spacing w:before="200"/>
      <w:textAlignment w:val="baseline"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6583E"/>
    <w:pPr>
      <w:keepNext/>
      <w:keepLines/>
      <w:spacing w:before="200"/>
      <w:textAlignment w:val="baseline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6583E"/>
    <w:pPr>
      <w:keepNext/>
      <w:keepLines/>
      <w:spacing w:before="200"/>
      <w:textAlignment w:val="baseline"/>
      <w:outlineLvl w:val="5"/>
    </w:pPr>
    <w:rPr>
      <w:rFonts w:eastAsiaTheme="majorEastAsia" w:cstheme="majorBidi"/>
      <w:i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6583E"/>
    <w:pPr>
      <w:keepNext/>
      <w:keepLines/>
      <w:spacing w:before="200"/>
      <w:textAlignment w:val="baseline"/>
      <w:outlineLvl w:val="6"/>
    </w:pPr>
    <w:rPr>
      <w:rFonts w:eastAsiaTheme="majorEastAsia" w:cstheme="majorBidi"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B438C"/>
    <w:pPr>
      <w:keepNext/>
      <w:keepLines/>
      <w:spacing w:before="200"/>
      <w:textAlignment w:val="baseline"/>
      <w:outlineLvl w:val="7"/>
    </w:pPr>
    <w:rPr>
      <w:rFonts w:eastAsiaTheme="majorEastAsia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B438C"/>
    <w:pPr>
      <w:keepNext/>
      <w:keepLines/>
      <w:spacing w:before="200"/>
      <w:textAlignment w:val="baseline"/>
      <w:outlineLvl w:val="8"/>
    </w:pPr>
    <w:rPr>
      <w:rFonts w:eastAsiaTheme="majorEastAsia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6583E"/>
    <w:pPr>
      <w:spacing w:after="0" w:line="240" w:lineRule="auto"/>
    </w:pPr>
    <w:rPr>
      <w:rFonts w:ascii="Arial" w:hAnsi="Arial"/>
    </w:rPr>
  </w:style>
  <w:style w:type="character" w:customStyle="1" w:styleId="Kop1Char">
    <w:name w:val="Kop 1 Char"/>
    <w:basedOn w:val="Standaardalinea-lettertype"/>
    <w:link w:val="Kop1"/>
    <w:uiPriority w:val="9"/>
    <w:rsid w:val="0026583E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6583E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6583E"/>
    <w:rPr>
      <w:rFonts w:ascii="Arial" w:eastAsiaTheme="majorEastAsia" w:hAnsi="Arial" w:cstheme="majorBidi"/>
      <w:b/>
      <w:bCs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26583E"/>
    <w:rPr>
      <w:rFonts w:ascii="Arial" w:eastAsiaTheme="majorEastAsia" w:hAnsi="Arial" w:cstheme="majorBidi"/>
      <w:b/>
      <w:bCs/>
      <w:iCs/>
    </w:rPr>
  </w:style>
  <w:style w:type="character" w:customStyle="1" w:styleId="Kop5Char">
    <w:name w:val="Kop 5 Char"/>
    <w:basedOn w:val="Standaardalinea-lettertype"/>
    <w:link w:val="Kop5"/>
    <w:uiPriority w:val="9"/>
    <w:rsid w:val="0026583E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26583E"/>
    <w:rPr>
      <w:rFonts w:ascii="Arial" w:eastAsiaTheme="majorEastAsia" w:hAnsi="Arial" w:cstheme="majorBidi"/>
      <w:i/>
      <w:iCs/>
    </w:rPr>
  </w:style>
  <w:style w:type="paragraph" w:styleId="Titel">
    <w:name w:val="Title"/>
    <w:basedOn w:val="Standaard"/>
    <w:next w:val="Standaard"/>
    <w:link w:val="TitelChar"/>
    <w:uiPriority w:val="10"/>
    <w:qFormat/>
    <w:rsid w:val="0026583E"/>
    <w:pPr>
      <w:pBdr>
        <w:bottom w:val="single" w:sz="8" w:space="4" w:color="4F81BD" w:themeColor="accent1"/>
      </w:pBdr>
      <w:spacing w:after="300"/>
      <w:contextualSpacing/>
      <w:textAlignment w:val="baseline"/>
    </w:pPr>
    <w:rPr>
      <w:rFonts w:eastAsiaTheme="majorEastAsia" w:cstheme="majorBidi"/>
      <w:color w:val="365F91" w:themeColor="accent1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6583E"/>
    <w:rPr>
      <w:rFonts w:ascii="Arial" w:eastAsiaTheme="majorEastAsia" w:hAnsi="Arial" w:cstheme="majorBidi"/>
      <w:color w:val="365F91" w:themeColor="accent1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583E"/>
    <w:pPr>
      <w:numPr>
        <w:ilvl w:val="1"/>
      </w:numPr>
      <w:textAlignment w:val="baseline"/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583E"/>
    <w:rPr>
      <w:rFonts w:ascii="Arial" w:eastAsiaTheme="majorEastAsia" w:hAnsi="Arial" w:cstheme="majorBidi"/>
      <w:i/>
      <w:iCs/>
      <w:color w:val="365F91" w:themeColor="accent1" w:themeShade="BF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26583E"/>
    <w:rPr>
      <w:i/>
      <w:iCs/>
      <w:color w:val="808080" w:themeColor="text1" w:themeTint="7F"/>
    </w:rPr>
  </w:style>
  <w:style w:type="character" w:customStyle="1" w:styleId="Kop7Char">
    <w:name w:val="Kop 7 Char"/>
    <w:basedOn w:val="Standaardalinea-lettertype"/>
    <w:link w:val="Kop7"/>
    <w:uiPriority w:val="9"/>
    <w:rsid w:val="0026583E"/>
    <w:rPr>
      <w:rFonts w:ascii="Arial" w:eastAsiaTheme="majorEastAsia" w:hAnsi="Arial" w:cstheme="majorBidi"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qFormat/>
    <w:rsid w:val="0026583E"/>
    <w:rPr>
      <w:smallCaps/>
      <w:color w:val="C0504D" w:themeColor="accent2"/>
      <w:u w:val="single"/>
    </w:rPr>
  </w:style>
  <w:style w:type="character" w:styleId="Intensievebenadrukking">
    <w:name w:val="Intense Emphasis"/>
    <w:basedOn w:val="Standaardalinea-lettertype"/>
    <w:uiPriority w:val="21"/>
    <w:qFormat/>
    <w:rsid w:val="004B438C"/>
    <w:rPr>
      <w:b/>
      <w:bCs/>
      <w:i/>
      <w:iCs/>
      <w:color w:val="17365D" w:themeColor="text2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B438C"/>
    <w:pPr>
      <w:pBdr>
        <w:bottom w:val="single" w:sz="4" w:space="4" w:color="4F81BD" w:themeColor="accent1"/>
      </w:pBdr>
      <w:spacing w:before="200" w:after="280"/>
      <w:ind w:left="936" w:right="936"/>
      <w:textAlignment w:val="baseline"/>
    </w:pPr>
    <w:rPr>
      <w:b/>
      <w:bCs/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B438C"/>
    <w:rPr>
      <w:rFonts w:ascii="Arial" w:hAnsi="Arial"/>
      <w:b/>
      <w:bCs/>
      <w:i/>
      <w:iCs/>
      <w:color w:val="365F91" w:themeColor="accent1" w:themeShade="BF"/>
    </w:rPr>
  </w:style>
  <w:style w:type="character" w:customStyle="1" w:styleId="Kop8Char">
    <w:name w:val="Kop 8 Char"/>
    <w:basedOn w:val="Standaardalinea-lettertype"/>
    <w:link w:val="Kop8"/>
    <w:uiPriority w:val="9"/>
    <w:rsid w:val="004B438C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4B438C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438C"/>
    <w:pPr>
      <w:textAlignment w:val="baseline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438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2D56CC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rsid w:val="00F07021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30615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0615B"/>
    <w:rPr>
      <w:rFonts w:ascii="Arial" w:hAnsi="Arial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061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0615B"/>
    <w:rPr>
      <w:rFonts w:ascii="Arial" w:hAnsi="Arial" w:cs="Times New Roman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81030D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8103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4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jaanmelding@mondriaan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Sjabloon2013\Mondriaan%20-%20Officesjablonen\Blanco%20Mondriaan%20document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53ED3-3747-422D-8233-426E71FAA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Mondriaan document</Template>
  <TotalTime>0</TotalTime>
  <Pages>4</Pages>
  <Words>305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Mondriaan document</vt:lpstr>
    </vt:vector>
  </TitlesOfParts>
  <Company>Mondriaan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Mondriaan document</dc:title>
  <dc:subject/>
  <dc:creator>Sandra Beijers-Kuijpers</dc:creator>
  <cp:keywords>Blanco Mondriaan document</cp:keywords>
  <dc:description/>
  <cp:lastModifiedBy>Brigitte Laeven</cp:lastModifiedBy>
  <cp:revision>2</cp:revision>
  <dcterms:created xsi:type="dcterms:W3CDTF">2023-01-18T14:56:00Z</dcterms:created>
  <dcterms:modified xsi:type="dcterms:W3CDTF">2023-01-18T14:56:00Z</dcterms:modified>
</cp:coreProperties>
</file>